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989662" w14:textId="77777777" w:rsidR="003D7851" w:rsidRPr="00CB0079" w:rsidRDefault="003D7851" w:rsidP="00AF42C6">
      <w:pPr>
        <w:pStyle w:val="Title"/>
        <w:ind w:left="2410"/>
        <w:jc w:val="left"/>
        <w:rPr>
          <w:lang w:val="en-GB"/>
        </w:rPr>
      </w:pPr>
      <w:r w:rsidRPr="00CB0079">
        <w:rPr>
          <w:lang w:val="en-GB"/>
        </w:rPr>
        <w:t xml:space="preserve">UEFA </w:t>
      </w:r>
      <w:r w:rsidR="00AA7824">
        <w:rPr>
          <w:lang w:val="en-GB"/>
        </w:rPr>
        <w:t>Coach development project for women</w:t>
      </w:r>
    </w:p>
    <w:p w14:paraId="54CDE379" w14:textId="77777777" w:rsidR="00AA7824" w:rsidRDefault="00AA7824" w:rsidP="00AF42C6">
      <w:pPr>
        <w:pStyle w:val="Subtitle"/>
        <w:ind w:left="2410"/>
        <w:jc w:val="left"/>
        <w:rPr>
          <w:lang w:val="en-GB"/>
        </w:rPr>
      </w:pPr>
      <w:r>
        <w:rPr>
          <w:lang w:val="en-GB"/>
        </w:rPr>
        <w:t xml:space="preserve">Technical workshop </w:t>
      </w:r>
    </w:p>
    <w:p w14:paraId="799C89CC" w14:textId="77777777" w:rsidR="003D7851" w:rsidRPr="00AA7824" w:rsidRDefault="00AA7824" w:rsidP="00AF42C6">
      <w:pPr>
        <w:pStyle w:val="Subtitle"/>
        <w:ind w:left="2410"/>
        <w:jc w:val="left"/>
        <w:rPr>
          <w:lang w:val="en-GB"/>
        </w:rPr>
      </w:pPr>
      <w:r w:rsidRPr="00AA7824">
        <w:rPr>
          <w:sz w:val="44"/>
          <w:szCs w:val="44"/>
          <w:lang w:val="en-GB"/>
        </w:rPr>
        <w:t>11-13 August 2017</w:t>
      </w:r>
      <w:r w:rsidRPr="00AA7824">
        <w:rPr>
          <w:lang w:val="en-GB"/>
        </w:rPr>
        <w:t xml:space="preserve"> </w:t>
      </w:r>
    </w:p>
    <w:p w14:paraId="055F4615" w14:textId="77777777" w:rsidR="006C349B" w:rsidRPr="00CB0079" w:rsidRDefault="006C349B" w:rsidP="004D7F25">
      <w:pPr>
        <w:pStyle w:val="Subtitle"/>
        <w:rPr>
          <w:lang w:val="en-GB"/>
        </w:rPr>
        <w:sectPr w:rsidR="006C349B" w:rsidRPr="00CB0079" w:rsidSect="00AF42C6">
          <w:headerReference w:type="default" r:id="rId8"/>
          <w:footerReference w:type="default" r:id="rId9"/>
          <w:pgSz w:w="11907" w:h="16840" w:code="9"/>
          <w:pgMar w:top="12474" w:right="851" w:bottom="902" w:left="851" w:header="709" w:footer="374" w:gutter="0"/>
          <w:cols w:space="720"/>
        </w:sectPr>
      </w:pPr>
    </w:p>
    <w:p w14:paraId="3310478E" w14:textId="77777777" w:rsidR="00AA7824" w:rsidRDefault="00AA7824" w:rsidP="00AA7824">
      <w:pPr>
        <w:pStyle w:val="Heading2"/>
        <w:spacing w:before="0" w:after="0"/>
        <w:rPr>
          <w:lang w:val="en-GB"/>
        </w:rPr>
      </w:pPr>
      <w:r>
        <w:rPr>
          <w:lang w:val="en-GB"/>
        </w:rPr>
        <w:lastRenderedPageBreak/>
        <w:t>Introduction &amp; project aims</w:t>
      </w:r>
    </w:p>
    <w:p w14:paraId="1295E7B5" w14:textId="77777777" w:rsidR="00AA7824" w:rsidRPr="00AA7824" w:rsidRDefault="00AA7824" w:rsidP="00AA7824">
      <w:pPr>
        <w:rPr>
          <w:lang w:val="en-GB" w:bidi="en-US"/>
        </w:rPr>
      </w:pPr>
    </w:p>
    <w:p w14:paraId="1BE6CB6B" w14:textId="696E615F" w:rsidR="00AA7824" w:rsidRPr="00EA57BB" w:rsidRDefault="00AA7824" w:rsidP="00AA7824">
      <w:pPr>
        <w:pStyle w:val="ListBullet"/>
        <w:ind w:left="0"/>
        <w:rPr>
          <w:rFonts w:asciiTheme="minorHAnsi" w:hAnsiTheme="minorHAnsi" w:cs="Helvetica Neue"/>
        </w:rPr>
      </w:pPr>
      <w:r w:rsidRPr="00EA57BB">
        <w:rPr>
          <w:lang w:val="en-GB" w:bidi="en-US"/>
        </w:rPr>
        <w:t xml:space="preserve">The </w:t>
      </w:r>
      <w:r w:rsidR="00B51608">
        <w:rPr>
          <w:lang w:val="en-GB" w:bidi="en-US"/>
        </w:rPr>
        <w:t>Irish Football Association is requesting</w:t>
      </w:r>
      <w:r w:rsidRPr="00EA57BB">
        <w:rPr>
          <w:lang w:val="en-GB" w:bidi="en-US"/>
        </w:rPr>
        <w:t xml:space="preserve"> support in the area of off-field development for women’s football i</w:t>
      </w:r>
      <w:r w:rsidR="00B51608">
        <w:rPr>
          <w:lang w:val="en-GB" w:bidi="en-US"/>
        </w:rPr>
        <w:t>n conjunction with the UEFA Women’s Under 19 Championship</w:t>
      </w:r>
      <w:r w:rsidRPr="00EA57BB">
        <w:rPr>
          <w:lang w:val="en-GB" w:bidi="en-US"/>
        </w:rPr>
        <w:t xml:space="preserve"> Final Tournament. The mission will be delivered by Anna Signeul (UEFA Women’s football and Technical Expert), who will conduct a three-day workshop. </w:t>
      </w:r>
    </w:p>
    <w:p w14:paraId="00169859" w14:textId="3EA85EC3" w:rsidR="00AA7824" w:rsidRDefault="00AA7824" w:rsidP="00AA7824">
      <w:pPr>
        <w:pStyle w:val="ListBullet"/>
        <w:ind w:left="0"/>
        <w:rPr>
          <w:lang w:val="en-GB" w:bidi="en-US"/>
        </w:rPr>
      </w:pPr>
      <w:r w:rsidRPr="00EA57BB">
        <w:rPr>
          <w:lang w:val="en-GB" w:bidi="en-US"/>
        </w:rPr>
        <w:t xml:space="preserve">The participants of this workshop include coaches from </w:t>
      </w:r>
      <w:r w:rsidR="00B51608">
        <w:rPr>
          <w:rFonts w:asciiTheme="minorHAnsi" w:hAnsiTheme="minorHAnsi" w:cs="Helvetica Neue"/>
        </w:rPr>
        <w:t xml:space="preserve">NIFL Women’s Premier League, NIWFA </w:t>
      </w:r>
      <w:r w:rsidRPr="00EA57BB">
        <w:rPr>
          <w:rFonts w:asciiTheme="minorHAnsi" w:hAnsiTheme="minorHAnsi" w:cs="Helvetica Neue"/>
        </w:rPr>
        <w:t xml:space="preserve">Championship and female coaches </w:t>
      </w:r>
      <w:r w:rsidRPr="00EA57BB">
        <w:rPr>
          <w:lang w:val="en-GB" w:bidi="en-US"/>
        </w:rPr>
        <w:t xml:space="preserve">holding the UEFA B licence. These coaches are the ones having first-hand experience with women’s football at the elite club level as well as some having involvement at international level. These coaches thus have a key role in elite player recruitment, retention and development. </w:t>
      </w:r>
    </w:p>
    <w:p w14:paraId="7DDF44F4" w14:textId="3A3BB32B" w:rsidR="00AA7824" w:rsidRPr="00327C1E" w:rsidRDefault="00AA7824" w:rsidP="00AA7824">
      <w:pPr>
        <w:pStyle w:val="ListBullet"/>
        <w:ind w:left="0"/>
        <w:rPr>
          <w:lang w:val="en-GB" w:bidi="en-US"/>
        </w:rPr>
      </w:pPr>
      <w:r w:rsidRPr="003B641D">
        <w:rPr>
          <w:lang w:val="en-GB" w:bidi="en-US"/>
        </w:rPr>
        <w:t>The aim of the workshop is to equip these coaches wi</w:t>
      </w:r>
      <w:r w:rsidR="00B51608">
        <w:rPr>
          <w:lang w:val="en-GB" w:bidi="en-US"/>
        </w:rPr>
        <w:t xml:space="preserve">th a unique experience of witnessing the best European teams at Under 19 level and working alongside one of the top female coaches in the world. </w:t>
      </w:r>
    </w:p>
    <w:p w14:paraId="79652E70" w14:textId="77777777" w:rsidR="00AA7824" w:rsidRDefault="00AA7824" w:rsidP="00AA7824">
      <w:pPr>
        <w:pStyle w:val="Heading1"/>
        <w:spacing w:before="0" w:after="0"/>
        <w:jc w:val="both"/>
        <w:rPr>
          <w:lang w:val="en-GB"/>
        </w:rPr>
      </w:pPr>
    </w:p>
    <w:p w14:paraId="39B37899" w14:textId="77777777" w:rsidR="00AA7824" w:rsidRDefault="00AA7824" w:rsidP="00AA7824">
      <w:pPr>
        <w:pStyle w:val="Heading1"/>
        <w:spacing w:before="0" w:after="0"/>
        <w:jc w:val="both"/>
        <w:rPr>
          <w:lang w:val="en-GB"/>
        </w:rPr>
      </w:pPr>
      <w:r>
        <w:rPr>
          <w:lang w:val="en-GB"/>
        </w:rPr>
        <w:t>Workshop programme:</w:t>
      </w:r>
    </w:p>
    <w:p w14:paraId="35264D70" w14:textId="77777777" w:rsidR="00AA7824" w:rsidRDefault="00AA7824" w:rsidP="00AA7824">
      <w:pPr>
        <w:pStyle w:val="Heading2"/>
        <w:spacing w:before="0" w:after="0"/>
        <w:jc w:val="both"/>
      </w:pPr>
    </w:p>
    <w:p w14:paraId="1975A2F2" w14:textId="77777777" w:rsidR="00AA7824" w:rsidRPr="00116DBE" w:rsidRDefault="00AA7824" w:rsidP="00AA7824">
      <w:pPr>
        <w:pStyle w:val="Heading2"/>
        <w:spacing w:before="0" w:after="0"/>
        <w:jc w:val="both"/>
      </w:pPr>
      <w:r>
        <w:t>Friday, 11 August</w:t>
      </w:r>
    </w:p>
    <w:p w14:paraId="50F8EEE9" w14:textId="77777777" w:rsidR="00AA7824" w:rsidRDefault="00AA7824" w:rsidP="00AA7824">
      <w:pPr>
        <w:jc w:val="both"/>
      </w:pPr>
    </w:p>
    <w:p w14:paraId="78F2480B" w14:textId="77777777" w:rsidR="00AA7824" w:rsidRDefault="00AA7824" w:rsidP="00AA7824">
      <w:pPr>
        <w:jc w:val="both"/>
      </w:pPr>
      <w:r>
        <w:t>17:00- 17:15</w:t>
      </w:r>
    </w:p>
    <w:p w14:paraId="01C2C151" w14:textId="77777777" w:rsidR="00AA7824" w:rsidRDefault="00AA7824" w:rsidP="00AA7824">
      <w:pPr>
        <w:pStyle w:val="ListBullet"/>
        <w:ind w:left="0"/>
        <w:jc w:val="both"/>
      </w:pPr>
      <w:r>
        <w:t>Introduction by the Irish Football Association, Northern Ireland</w:t>
      </w:r>
    </w:p>
    <w:p w14:paraId="277EE285" w14:textId="5360029B" w:rsidR="00AA7824" w:rsidRDefault="00B51608" w:rsidP="00B51608">
      <w:pPr>
        <w:pStyle w:val="ListBullet"/>
        <w:numPr>
          <w:ilvl w:val="0"/>
          <w:numId w:val="0"/>
        </w:numPr>
        <w:jc w:val="both"/>
      </w:pPr>
      <w:r>
        <w:t>Gail Redmond, IFA Women’s Domestic Football Manager</w:t>
      </w:r>
    </w:p>
    <w:p w14:paraId="2550D172" w14:textId="77777777" w:rsidR="00B51608" w:rsidRDefault="00B51608" w:rsidP="00B51608">
      <w:pPr>
        <w:pStyle w:val="ListBullet"/>
        <w:numPr>
          <w:ilvl w:val="0"/>
          <w:numId w:val="0"/>
        </w:numPr>
        <w:jc w:val="both"/>
      </w:pPr>
    </w:p>
    <w:p w14:paraId="49C4D498" w14:textId="77777777" w:rsidR="00AA7824" w:rsidRDefault="00AA7824" w:rsidP="00AA7824">
      <w:pPr>
        <w:pStyle w:val="ListBullet"/>
        <w:ind w:left="0"/>
        <w:jc w:val="both"/>
      </w:pPr>
      <w:r>
        <w:t xml:space="preserve">Introduction by UEFA </w:t>
      </w:r>
    </w:p>
    <w:p w14:paraId="1F1CB89E" w14:textId="77777777" w:rsidR="00AA7824" w:rsidRDefault="00AA7824" w:rsidP="00B51608">
      <w:pPr>
        <w:pStyle w:val="ListBullet"/>
        <w:numPr>
          <w:ilvl w:val="0"/>
          <w:numId w:val="0"/>
        </w:numPr>
        <w:jc w:val="both"/>
      </w:pPr>
      <w:r>
        <w:t xml:space="preserve">Anna Signeul, UEFA Women’s Football Expert, UEFA Pro License, Scotland Women’s A National Team Head Coach  </w:t>
      </w:r>
    </w:p>
    <w:p w14:paraId="2BE3405E" w14:textId="77777777" w:rsidR="00AA7824" w:rsidRDefault="00AA7824" w:rsidP="00AA7824">
      <w:pPr>
        <w:jc w:val="both"/>
      </w:pPr>
    </w:p>
    <w:p w14:paraId="48292E1D" w14:textId="77777777" w:rsidR="00AA7824" w:rsidRDefault="00AA7824" w:rsidP="00AA7824">
      <w:pPr>
        <w:jc w:val="both"/>
      </w:pPr>
      <w:r>
        <w:t>17:15 -18:00 – Match Analysis</w:t>
      </w:r>
    </w:p>
    <w:p w14:paraId="6EDAF1D0" w14:textId="77777777" w:rsidR="00AA7824" w:rsidRDefault="00AA7824" w:rsidP="00AA7824">
      <w:pPr>
        <w:pStyle w:val="ListBullet"/>
        <w:ind w:left="0"/>
        <w:jc w:val="both"/>
      </w:pPr>
      <w:r>
        <w:t xml:space="preserve">Conducting a match analysis </w:t>
      </w:r>
    </w:p>
    <w:p w14:paraId="607BAC40" w14:textId="77777777" w:rsidR="00AA7824" w:rsidRDefault="00AA7824" w:rsidP="00AA7824">
      <w:pPr>
        <w:pStyle w:val="ListBullet"/>
        <w:ind w:left="0"/>
        <w:jc w:val="both"/>
      </w:pPr>
      <w:r>
        <w:t>Analysis tasks - group work</w:t>
      </w:r>
    </w:p>
    <w:p w14:paraId="038BFE7A" w14:textId="77777777" w:rsidR="00AA7824" w:rsidRDefault="00AA7824" w:rsidP="00AA7824">
      <w:pPr>
        <w:jc w:val="both"/>
      </w:pPr>
    </w:p>
    <w:p w14:paraId="2CAE3F06" w14:textId="77777777" w:rsidR="00AA7824" w:rsidRDefault="00AA7824" w:rsidP="00AA7824">
      <w:pPr>
        <w:jc w:val="both"/>
      </w:pPr>
      <w:r>
        <w:t>18:00</w:t>
      </w:r>
    </w:p>
    <w:p w14:paraId="33B4A591" w14:textId="77777777" w:rsidR="00AA7824" w:rsidRDefault="00AA7824" w:rsidP="00AA7824">
      <w:pPr>
        <w:pStyle w:val="ListBullet"/>
        <w:ind w:left="0"/>
        <w:jc w:val="both"/>
      </w:pPr>
      <w:r>
        <w:t>Dinner</w:t>
      </w:r>
    </w:p>
    <w:p w14:paraId="34408418" w14:textId="77777777" w:rsidR="00AA7824" w:rsidRDefault="00AA7824" w:rsidP="00AA7824">
      <w:pPr>
        <w:jc w:val="both"/>
      </w:pPr>
    </w:p>
    <w:p w14:paraId="2A184D15" w14:textId="77777777" w:rsidR="00AA7824" w:rsidRPr="00F439B6" w:rsidRDefault="00AA7824" w:rsidP="00AA7824">
      <w:pPr>
        <w:rPr>
          <w:rFonts w:asciiTheme="minorHAnsi" w:eastAsia="Times New Roman" w:hAnsiTheme="minorHAnsi" w:cs="Times New Roman"/>
        </w:rPr>
      </w:pPr>
      <w:r>
        <w:t xml:space="preserve">19:00 </w:t>
      </w:r>
    </w:p>
    <w:p w14:paraId="0151F999" w14:textId="77777777" w:rsidR="00AA7824" w:rsidRDefault="00AA7824" w:rsidP="00AA7824">
      <w:pPr>
        <w:pStyle w:val="ListBullet"/>
        <w:ind w:left="0"/>
        <w:jc w:val="both"/>
      </w:pPr>
      <w:r>
        <w:rPr>
          <w:rFonts w:asciiTheme="minorHAnsi" w:eastAsia="Times New Roman" w:hAnsiTheme="minorHAnsi" w:cs="Arial"/>
          <w:color w:val="222222"/>
          <w:shd w:val="clear" w:color="auto" w:fill="FFFFFF"/>
        </w:rPr>
        <w:t>Northern Ireland v Scotland at</w:t>
      </w:r>
      <w:r w:rsidRPr="00F439B6">
        <w:rPr>
          <w:rFonts w:asciiTheme="minorHAnsi" w:eastAsia="Times New Roman" w:hAnsiTheme="minorHAnsi" w:cs="Arial"/>
          <w:color w:val="222222"/>
        </w:rPr>
        <w:t xml:space="preserve"> Mourneview Park, Lurgan</w:t>
      </w:r>
    </w:p>
    <w:p w14:paraId="40E10353" w14:textId="77777777" w:rsidR="00AA7824" w:rsidRDefault="00AA7824" w:rsidP="00AA7824">
      <w:pPr>
        <w:jc w:val="both"/>
      </w:pPr>
    </w:p>
    <w:p w14:paraId="13496F75" w14:textId="77777777" w:rsidR="00AA7824" w:rsidRDefault="00AA7824" w:rsidP="00AA7824">
      <w:pPr>
        <w:jc w:val="both"/>
      </w:pPr>
      <w:r>
        <w:t>21:00 – 21:15</w:t>
      </w:r>
    </w:p>
    <w:p w14:paraId="03459474" w14:textId="77777777" w:rsidR="00AA7824" w:rsidRDefault="00AA7824" w:rsidP="00AA7824">
      <w:pPr>
        <w:pStyle w:val="ListBullet"/>
        <w:ind w:left="0"/>
        <w:jc w:val="both"/>
      </w:pPr>
      <w:r>
        <w:t>Summary of the day and dispersal</w:t>
      </w:r>
    </w:p>
    <w:p w14:paraId="1F5CDB6B" w14:textId="77777777" w:rsidR="00AA7824" w:rsidRDefault="00AA7824" w:rsidP="00AA7824">
      <w:pPr>
        <w:pStyle w:val="Heading2"/>
        <w:spacing w:before="0" w:after="0"/>
        <w:jc w:val="both"/>
      </w:pPr>
    </w:p>
    <w:p w14:paraId="485A50F8" w14:textId="77777777" w:rsidR="00AA7824" w:rsidRDefault="00AA7824" w:rsidP="00AA7824">
      <w:pPr>
        <w:pStyle w:val="Heading2"/>
        <w:spacing w:before="0" w:after="0"/>
        <w:jc w:val="both"/>
      </w:pPr>
      <w:r>
        <w:t>Saturday, 12 August</w:t>
      </w:r>
    </w:p>
    <w:p w14:paraId="656658B8" w14:textId="77777777" w:rsidR="00B51608" w:rsidRPr="00B51608" w:rsidRDefault="00B51608" w:rsidP="00B51608">
      <w:pPr>
        <w:rPr>
          <w:lang w:bidi="en-US"/>
        </w:rPr>
      </w:pPr>
    </w:p>
    <w:p w14:paraId="4BE1144F" w14:textId="77777777" w:rsidR="00AA7824" w:rsidRDefault="00AA7824" w:rsidP="00AA7824">
      <w:pPr>
        <w:jc w:val="both"/>
      </w:pPr>
      <w:r>
        <w:t>9:00-9:15</w:t>
      </w:r>
    </w:p>
    <w:p w14:paraId="1CE16196" w14:textId="20A6B8DA" w:rsidR="00B51608" w:rsidRDefault="00B51608" w:rsidP="00B51608">
      <w:pPr>
        <w:pStyle w:val="ListBullet"/>
        <w:ind w:left="0"/>
        <w:jc w:val="both"/>
      </w:pPr>
      <w:r>
        <w:t>Information on</w:t>
      </w:r>
      <w:r>
        <w:t xml:space="preserve"> the programme for the day</w:t>
      </w:r>
    </w:p>
    <w:p w14:paraId="46F5B7FB" w14:textId="77777777" w:rsidR="00AA7824" w:rsidRDefault="00AA7824" w:rsidP="00AA7824">
      <w:pPr>
        <w:jc w:val="both"/>
      </w:pPr>
    </w:p>
    <w:p w14:paraId="5B9FE848" w14:textId="77777777" w:rsidR="00AA7824" w:rsidRDefault="00AA7824" w:rsidP="00AA7824">
      <w:pPr>
        <w:jc w:val="both"/>
      </w:pPr>
      <w:r>
        <w:t xml:space="preserve">09:15 – 10:30 </w:t>
      </w:r>
    </w:p>
    <w:p w14:paraId="2B92EB5C" w14:textId="5C1068C3" w:rsidR="00AA7824" w:rsidRDefault="00AA7824" w:rsidP="00AA7824">
      <w:pPr>
        <w:pStyle w:val="ListBullet"/>
        <w:ind w:left="0"/>
        <w:jc w:val="both"/>
      </w:pPr>
      <w:r>
        <w:t>Match analysis – Group work</w:t>
      </w:r>
    </w:p>
    <w:p w14:paraId="3E5BF1A1" w14:textId="77777777" w:rsidR="00AA7824" w:rsidRDefault="00AA7824" w:rsidP="00AA7824">
      <w:pPr>
        <w:jc w:val="both"/>
      </w:pPr>
    </w:p>
    <w:p w14:paraId="685172B8" w14:textId="77777777" w:rsidR="00AA7824" w:rsidRDefault="00AA7824" w:rsidP="00AA7824">
      <w:pPr>
        <w:jc w:val="both"/>
      </w:pPr>
      <w:r>
        <w:t xml:space="preserve">11:00 – 12:30 </w:t>
      </w:r>
    </w:p>
    <w:p w14:paraId="17AAF6C1" w14:textId="77777777" w:rsidR="00AA7824" w:rsidRDefault="00AA7824" w:rsidP="00AA7824">
      <w:pPr>
        <w:pStyle w:val="ListBullet"/>
        <w:ind w:left="0"/>
        <w:jc w:val="both"/>
      </w:pPr>
      <w:r>
        <w:t xml:space="preserve">Visit Northern Ireland training </w:t>
      </w:r>
    </w:p>
    <w:p w14:paraId="14C911E6" w14:textId="77777777" w:rsidR="00AA7824" w:rsidRDefault="00AA7824" w:rsidP="00AA7824">
      <w:pPr>
        <w:jc w:val="both"/>
      </w:pPr>
    </w:p>
    <w:p w14:paraId="00C0587C" w14:textId="77777777" w:rsidR="00AA7824" w:rsidRDefault="00AA7824" w:rsidP="00AA7824">
      <w:pPr>
        <w:jc w:val="both"/>
      </w:pPr>
      <w:r>
        <w:t xml:space="preserve">12:30 </w:t>
      </w:r>
    </w:p>
    <w:p w14:paraId="6E0F3BCD" w14:textId="77777777" w:rsidR="00AA7824" w:rsidRDefault="00AA7824" w:rsidP="00AA7824">
      <w:pPr>
        <w:pStyle w:val="ListBullet"/>
        <w:ind w:left="0"/>
        <w:jc w:val="both"/>
      </w:pPr>
      <w:r>
        <w:t xml:space="preserve"> Lunch </w:t>
      </w:r>
    </w:p>
    <w:p w14:paraId="59760E80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21172097" w14:textId="77777777" w:rsidR="00AA7824" w:rsidRDefault="00AA7824" w:rsidP="00AA7824">
      <w:pPr>
        <w:jc w:val="both"/>
      </w:pPr>
      <w:r>
        <w:t xml:space="preserve">13:30 – 14:00 </w:t>
      </w:r>
    </w:p>
    <w:p w14:paraId="0F49FD67" w14:textId="77777777" w:rsidR="00AA7824" w:rsidRDefault="00AA7824" w:rsidP="00AA7824">
      <w:pPr>
        <w:pStyle w:val="ListBullet"/>
        <w:ind w:left="0"/>
        <w:jc w:val="both"/>
      </w:pPr>
      <w:r>
        <w:t>Training observations</w:t>
      </w:r>
    </w:p>
    <w:p w14:paraId="248B02E8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03FB3163" w14:textId="77777777" w:rsidR="00AA7824" w:rsidRDefault="00AA7824" w:rsidP="00AA7824">
      <w:pPr>
        <w:jc w:val="both"/>
      </w:pPr>
      <w:r>
        <w:t xml:space="preserve">14:00 – 15:00 </w:t>
      </w:r>
    </w:p>
    <w:p w14:paraId="56A251CB" w14:textId="77777777" w:rsidR="00AA7824" w:rsidRDefault="00AA7824" w:rsidP="00AA7824">
      <w:pPr>
        <w:pStyle w:val="ListBullet"/>
        <w:ind w:left="0"/>
        <w:jc w:val="both"/>
      </w:pPr>
      <w:r>
        <w:t>Match analysis – Presentations</w:t>
      </w:r>
    </w:p>
    <w:p w14:paraId="2C28C6BE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335D3360" w14:textId="77777777" w:rsidR="00AA7824" w:rsidRDefault="00AA7824" w:rsidP="00AA7824">
      <w:pPr>
        <w:jc w:val="both"/>
      </w:pPr>
      <w:r>
        <w:t>Break 30’</w:t>
      </w:r>
    </w:p>
    <w:p w14:paraId="1988C73D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2F502F13" w14:textId="77777777" w:rsidR="00AA7824" w:rsidRDefault="00AA7824" w:rsidP="00AA7824">
      <w:pPr>
        <w:jc w:val="both"/>
      </w:pPr>
      <w:r>
        <w:t xml:space="preserve">15:30 – 16:00 </w:t>
      </w:r>
    </w:p>
    <w:p w14:paraId="322AC36B" w14:textId="77777777" w:rsidR="00AA7824" w:rsidRDefault="00AA7824" w:rsidP="00AA7824">
      <w:pPr>
        <w:pStyle w:val="ListBullet"/>
        <w:ind w:left="0"/>
        <w:jc w:val="both"/>
      </w:pPr>
      <w:r>
        <w:t>Match analysis – Presentations</w:t>
      </w:r>
    </w:p>
    <w:p w14:paraId="2D97BFB5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31A24272" w14:textId="77777777" w:rsidR="00AA7824" w:rsidRDefault="00AA7824" w:rsidP="00AA7824">
      <w:pPr>
        <w:jc w:val="both"/>
      </w:pPr>
      <w:r>
        <w:t xml:space="preserve">16:00 – 16:45 </w:t>
      </w:r>
    </w:p>
    <w:p w14:paraId="38DBD207" w14:textId="77777777" w:rsidR="00AA7824" w:rsidRDefault="00AA7824" w:rsidP="00AA7824">
      <w:pPr>
        <w:pStyle w:val="ListBullet"/>
        <w:ind w:left="0"/>
        <w:jc w:val="both"/>
      </w:pPr>
      <w:r>
        <w:t xml:space="preserve">Summary Match analysis </w:t>
      </w:r>
    </w:p>
    <w:p w14:paraId="64151C60" w14:textId="77777777" w:rsidR="00AA7824" w:rsidRDefault="00AA7824" w:rsidP="00AA7824">
      <w:pPr>
        <w:jc w:val="both"/>
      </w:pPr>
    </w:p>
    <w:p w14:paraId="18EE73CE" w14:textId="77777777" w:rsidR="00AA7824" w:rsidRDefault="00AA7824" w:rsidP="00AA7824">
      <w:pPr>
        <w:jc w:val="both"/>
      </w:pPr>
      <w:r>
        <w:t xml:space="preserve">16:45 – 17:00 </w:t>
      </w:r>
    </w:p>
    <w:p w14:paraId="0EDD7304" w14:textId="77777777" w:rsidR="00AA7824" w:rsidRDefault="00AA7824" w:rsidP="00AA7824">
      <w:pPr>
        <w:pStyle w:val="ListBullet"/>
        <w:ind w:left="0"/>
        <w:jc w:val="both"/>
      </w:pPr>
      <w:r>
        <w:t xml:space="preserve">Conclusion of the day and finish </w:t>
      </w:r>
    </w:p>
    <w:p w14:paraId="60921760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5F979D2F" w14:textId="77777777" w:rsidR="00AA7824" w:rsidRDefault="00AA7824" w:rsidP="00AA7824">
      <w:pPr>
        <w:pStyle w:val="Heading2"/>
        <w:spacing w:before="0" w:after="0"/>
        <w:jc w:val="both"/>
      </w:pPr>
      <w:r>
        <w:t>Sunday, 13 August</w:t>
      </w:r>
    </w:p>
    <w:p w14:paraId="7C8FE637" w14:textId="77777777" w:rsidR="00B51608" w:rsidRPr="00B51608" w:rsidRDefault="00B51608" w:rsidP="00B51608">
      <w:pPr>
        <w:rPr>
          <w:lang w:bidi="en-US"/>
        </w:rPr>
      </w:pPr>
    </w:p>
    <w:p w14:paraId="5675EFB6" w14:textId="77777777" w:rsidR="00AA7824" w:rsidRDefault="00AA7824" w:rsidP="00AA7824">
      <w:pPr>
        <w:jc w:val="both"/>
      </w:pPr>
      <w:r>
        <w:t>9:00-9:15</w:t>
      </w:r>
    </w:p>
    <w:p w14:paraId="0579F894" w14:textId="52A6D5D6" w:rsidR="00AA7824" w:rsidRDefault="00B51608" w:rsidP="00AA7824">
      <w:pPr>
        <w:pStyle w:val="ListBullet"/>
        <w:ind w:left="0"/>
        <w:jc w:val="both"/>
      </w:pPr>
      <w:r>
        <w:t>Information on</w:t>
      </w:r>
      <w:r w:rsidR="00AA7824">
        <w:t xml:space="preserve"> </w:t>
      </w:r>
      <w:r>
        <w:t xml:space="preserve">the </w:t>
      </w:r>
      <w:r w:rsidR="00AA7824">
        <w:t>programme</w:t>
      </w:r>
      <w:r>
        <w:t xml:space="preserve"> for the day</w:t>
      </w:r>
    </w:p>
    <w:p w14:paraId="334208FA" w14:textId="77777777" w:rsidR="00AA7824" w:rsidRDefault="00AA7824" w:rsidP="00AA7824">
      <w:pPr>
        <w:jc w:val="both"/>
      </w:pPr>
    </w:p>
    <w:p w14:paraId="075F360A" w14:textId="77777777" w:rsidR="00AA7824" w:rsidRDefault="00AA7824" w:rsidP="00AA7824">
      <w:pPr>
        <w:jc w:val="both"/>
      </w:pPr>
      <w:r>
        <w:t xml:space="preserve">09:15 – 10:30 </w:t>
      </w:r>
    </w:p>
    <w:p w14:paraId="0B2967CF" w14:textId="259A66B6" w:rsidR="00AA7824" w:rsidRDefault="00AA7824" w:rsidP="00AA7824">
      <w:pPr>
        <w:pStyle w:val="ListBullet"/>
        <w:ind w:left="0"/>
        <w:jc w:val="both"/>
      </w:pPr>
      <w:r w:rsidRPr="00327C1E">
        <w:t xml:space="preserve">Tactical v technical </w:t>
      </w:r>
    </w:p>
    <w:p w14:paraId="4E801DD4" w14:textId="77777777" w:rsidR="00AA7824" w:rsidRDefault="00AA7824" w:rsidP="00AA7824">
      <w:pPr>
        <w:jc w:val="both"/>
      </w:pPr>
    </w:p>
    <w:p w14:paraId="24053F9C" w14:textId="77777777" w:rsidR="00AA7824" w:rsidRDefault="00AA7824" w:rsidP="00AA7824">
      <w:pPr>
        <w:jc w:val="both"/>
      </w:pPr>
      <w:r>
        <w:t xml:space="preserve">11:00 – 12:30 </w:t>
      </w:r>
    </w:p>
    <w:p w14:paraId="7866053B" w14:textId="0A48C8CB" w:rsidR="00AA7824" w:rsidRDefault="00AA7824" w:rsidP="00AA7824">
      <w:pPr>
        <w:pStyle w:val="ListBullet"/>
        <w:ind w:left="0"/>
        <w:jc w:val="both"/>
      </w:pPr>
      <w:r>
        <w:t>Visit Germany</w:t>
      </w:r>
      <w:r w:rsidR="00B51608">
        <w:t xml:space="preserve"> </w:t>
      </w:r>
      <w:r>
        <w:t>/</w:t>
      </w:r>
      <w:r w:rsidR="00B51608">
        <w:t xml:space="preserve"> </w:t>
      </w:r>
      <w:r>
        <w:t xml:space="preserve">Scotland training </w:t>
      </w:r>
    </w:p>
    <w:p w14:paraId="7CE3A629" w14:textId="77777777" w:rsidR="00AA7824" w:rsidRDefault="00AA7824" w:rsidP="00AA7824">
      <w:pPr>
        <w:jc w:val="both"/>
      </w:pPr>
    </w:p>
    <w:p w14:paraId="446A6B4E" w14:textId="77777777" w:rsidR="00AA7824" w:rsidRDefault="00AA7824" w:rsidP="00AA7824">
      <w:pPr>
        <w:jc w:val="both"/>
      </w:pPr>
      <w:r>
        <w:t xml:space="preserve">12:30 </w:t>
      </w:r>
    </w:p>
    <w:p w14:paraId="41A36547" w14:textId="77777777" w:rsidR="00AA7824" w:rsidRDefault="00AA7824" w:rsidP="00AA7824">
      <w:pPr>
        <w:pStyle w:val="ListBullet"/>
        <w:ind w:left="0"/>
        <w:jc w:val="both"/>
      </w:pPr>
      <w:r>
        <w:t xml:space="preserve"> Lunch </w:t>
      </w:r>
    </w:p>
    <w:p w14:paraId="34713BBF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770DD7E3" w14:textId="77777777" w:rsidR="00AA7824" w:rsidRDefault="00AA7824" w:rsidP="00AA7824">
      <w:pPr>
        <w:jc w:val="both"/>
      </w:pPr>
      <w:r>
        <w:t xml:space="preserve">13:30 – 14:00 </w:t>
      </w:r>
    </w:p>
    <w:p w14:paraId="692026EF" w14:textId="77777777" w:rsidR="00AA7824" w:rsidRDefault="00AA7824" w:rsidP="00AA7824">
      <w:pPr>
        <w:pStyle w:val="ListBullet"/>
        <w:ind w:left="0"/>
        <w:jc w:val="both"/>
      </w:pPr>
      <w:r>
        <w:t>Training observations</w:t>
      </w:r>
    </w:p>
    <w:p w14:paraId="11828840" w14:textId="77777777" w:rsidR="00AA7824" w:rsidRDefault="00AA7824" w:rsidP="00AA7824">
      <w:pPr>
        <w:pStyle w:val="ListBullet"/>
        <w:numPr>
          <w:ilvl w:val="0"/>
          <w:numId w:val="0"/>
        </w:numPr>
        <w:ind w:hanging="369"/>
        <w:jc w:val="both"/>
      </w:pPr>
    </w:p>
    <w:p w14:paraId="57B1C887" w14:textId="77777777" w:rsidR="00AA7824" w:rsidRDefault="00AA7824" w:rsidP="00AA7824">
      <w:pPr>
        <w:jc w:val="both"/>
      </w:pPr>
      <w:r>
        <w:t xml:space="preserve">14:00 – 15:00 </w:t>
      </w:r>
    </w:p>
    <w:p w14:paraId="5A66D59B" w14:textId="77777777" w:rsidR="00AA7824" w:rsidRPr="00327C1E" w:rsidRDefault="00AA7824" w:rsidP="00AA7824">
      <w:pPr>
        <w:pStyle w:val="ListBullet"/>
        <w:ind w:left="0"/>
        <w:jc w:val="both"/>
      </w:pPr>
      <w:r w:rsidRPr="00327C1E">
        <w:t>Club Philosophy – Style of play</w:t>
      </w:r>
    </w:p>
    <w:p w14:paraId="6464DEED" w14:textId="7C5C216B" w:rsidR="00AA7824" w:rsidRDefault="00AA7824" w:rsidP="00B51608">
      <w:pPr>
        <w:jc w:val="both"/>
      </w:pPr>
      <w:bookmarkStart w:id="0" w:name="_GoBack"/>
      <w:bookmarkEnd w:id="0"/>
    </w:p>
    <w:p w14:paraId="0CC910FA" w14:textId="77777777" w:rsidR="00AA7824" w:rsidRDefault="00AA7824" w:rsidP="00AA7824">
      <w:pPr>
        <w:jc w:val="both"/>
      </w:pPr>
      <w:r>
        <w:t xml:space="preserve">15:30 – 16:45 </w:t>
      </w:r>
    </w:p>
    <w:p w14:paraId="189D095C" w14:textId="77777777" w:rsidR="00AA7824" w:rsidRPr="00327C1E" w:rsidRDefault="00AA7824" w:rsidP="00AA7824">
      <w:pPr>
        <w:pStyle w:val="ListBullet"/>
        <w:ind w:left="0"/>
        <w:jc w:val="both"/>
      </w:pPr>
      <w:r w:rsidRPr="00327C1E">
        <w:t>EURO 2017 The Netherlands</w:t>
      </w:r>
    </w:p>
    <w:p w14:paraId="5B7CCD49" w14:textId="77777777" w:rsidR="00AA7824" w:rsidRDefault="00AA7824" w:rsidP="00AA7824">
      <w:pPr>
        <w:jc w:val="both"/>
      </w:pPr>
    </w:p>
    <w:p w14:paraId="5DDC5291" w14:textId="77777777" w:rsidR="00AA7824" w:rsidRDefault="00AA7824" w:rsidP="00AA7824">
      <w:pPr>
        <w:jc w:val="both"/>
      </w:pPr>
      <w:r>
        <w:t xml:space="preserve">16:45 – 17:00 </w:t>
      </w:r>
    </w:p>
    <w:p w14:paraId="685877D7" w14:textId="77777777" w:rsidR="00AA7824" w:rsidRDefault="00AA7824" w:rsidP="00AA7824">
      <w:pPr>
        <w:pStyle w:val="ListBullet"/>
        <w:ind w:left="0"/>
        <w:jc w:val="both"/>
      </w:pPr>
      <w:r>
        <w:t xml:space="preserve">Closure of the workshop </w:t>
      </w:r>
    </w:p>
    <w:p w14:paraId="24FA53EA" w14:textId="77777777" w:rsidR="00AA7824" w:rsidRDefault="00AA7824" w:rsidP="00AA7824"/>
    <w:p w14:paraId="3272058F" w14:textId="77777777" w:rsidR="002D48BA" w:rsidRPr="00CB0079" w:rsidRDefault="002D48BA" w:rsidP="00A1416F">
      <w:pPr>
        <w:rPr>
          <w:lang w:val="en-GB"/>
        </w:rPr>
      </w:pPr>
    </w:p>
    <w:p w14:paraId="5B4C18B6" w14:textId="77777777" w:rsidR="002D48BA" w:rsidRPr="00CB0079" w:rsidRDefault="002D48BA" w:rsidP="00A1416F">
      <w:pPr>
        <w:rPr>
          <w:lang w:val="en-GB"/>
        </w:rPr>
        <w:sectPr w:rsidR="002D48BA" w:rsidRPr="00CB0079" w:rsidSect="00693836">
          <w:headerReference w:type="default" r:id="rId10"/>
          <w:footerReference w:type="default" r:id="rId11"/>
          <w:pgSz w:w="11907" w:h="16840" w:code="9"/>
          <w:pgMar w:top="1701" w:right="851" w:bottom="1440" w:left="851" w:header="1135" w:footer="823" w:gutter="0"/>
          <w:cols w:space="720"/>
        </w:sectPr>
      </w:pPr>
    </w:p>
    <w:p w14:paraId="115CEF30" w14:textId="77777777" w:rsidR="00EC7F01" w:rsidRPr="00CB0079" w:rsidRDefault="00EC7F01" w:rsidP="00A1416F">
      <w:pPr>
        <w:rPr>
          <w:lang w:val="en-GB"/>
        </w:rPr>
      </w:pPr>
    </w:p>
    <w:sectPr w:rsidR="00EC7F01" w:rsidRPr="00CB0079" w:rsidSect="00D02D16">
      <w:headerReference w:type="default" r:id="rId12"/>
      <w:footerReference w:type="default" r:id="rId13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88FFCA" w14:textId="77777777" w:rsidR="00757B52" w:rsidRDefault="00757B52" w:rsidP="00A1416F">
      <w:r>
        <w:separator/>
      </w:r>
    </w:p>
  </w:endnote>
  <w:endnote w:type="continuationSeparator" w:id="0">
    <w:p w14:paraId="720C5E40" w14:textId="77777777" w:rsidR="00757B52" w:rsidRDefault="00757B52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EFA Colosseum">
    <w:altName w:val="Georgia"/>
    <w:charset w:val="00"/>
    <w:family w:val="auto"/>
    <w:pitch w:val="variable"/>
    <w:sig w:usb0="A00002EF" w:usb1="5000207A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93AFAB3" w14:textId="77777777" w:rsidR="004727F5" w:rsidRPr="00E33A6C" w:rsidRDefault="004727F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2044CC" w14:textId="77777777" w:rsidR="004727F5" w:rsidRPr="006B1281" w:rsidRDefault="004727F5" w:rsidP="00D02D1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D2A04F1" wp14:editId="200C4434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610400" cy="716400"/>
          <wp:effectExtent l="0" t="0" r="0" b="7620"/>
          <wp:wrapNone/>
          <wp:docPr id="6" name="Picture 6" descr="C:\Users\bub\Desktop\Templates corporate - 2012-08-04\2nd page botto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1608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251E30" w14:textId="77777777" w:rsidR="004727F5" w:rsidRPr="00E33A6C" w:rsidRDefault="004727F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E0C84" w14:textId="77777777" w:rsidR="00757B52" w:rsidRDefault="00757B52" w:rsidP="00A1416F">
      <w:r>
        <w:separator/>
      </w:r>
    </w:p>
  </w:footnote>
  <w:footnote w:type="continuationSeparator" w:id="0">
    <w:p w14:paraId="787D033D" w14:textId="77777777" w:rsidR="00757B52" w:rsidRDefault="00757B52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EA607F" w14:textId="77777777" w:rsidR="004727F5" w:rsidRPr="00E33A6C" w:rsidRDefault="00757B52" w:rsidP="00D02D16">
    <w:pPr>
      <w:pStyle w:val="Header"/>
    </w:pPr>
    <w:r>
      <w:rPr>
        <w:noProof/>
      </w:rPr>
      <w:pict w14:anchorId="2B0DCE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2.9pt;margin-top:-35.4pt;width:595.4pt;height:844.45pt;z-index:-251657216;mso-position-horizontal-relative:text;mso-position-vertical-relative:text;mso-width-relative:page;mso-height-relative:page">
          <v:imagedata r:id="rId1" o:title="Womens_coachi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F7AF43C" w14:textId="77777777" w:rsidR="004727F5" w:rsidRPr="00956261" w:rsidRDefault="004727F5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4BB41212" wp14:editId="56260F69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610400" cy="716400"/>
          <wp:effectExtent l="0" t="0" r="0" b="7620"/>
          <wp:wrapNone/>
          <wp:docPr id="1" name="Picture 1" descr="C:\Users\bub\Desktop\Templates corporate - 2012-08-04\2nd page to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956261">
      <w:t>Header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0AB3544" w14:textId="77777777" w:rsidR="004727F5" w:rsidRDefault="004727F5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11A150A4" wp14:editId="749F5D92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4038" cy="10713600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38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6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8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2D36D35"/>
    <w:multiLevelType w:val="multilevel"/>
    <w:tmpl w:val="969C830A"/>
    <w:styleLink w:val="Numbers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8E0027B"/>
    <w:multiLevelType w:val="multilevel"/>
    <w:tmpl w:val="969C830A"/>
    <w:numStyleLink w:val="Numbers"/>
  </w:abstractNum>
  <w:abstractNum w:abstractNumId="12">
    <w:nsid w:val="42782558"/>
    <w:multiLevelType w:val="multilevel"/>
    <w:tmpl w:val="C9AE983E"/>
    <w:numStyleLink w:val="UEFANumbers"/>
  </w:abstractNum>
  <w:abstractNum w:abstractNumId="13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123985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 w:themeColor="text2"/>
      </w:rPr>
    </w:lvl>
  </w:abstractNum>
  <w:abstractNum w:abstractNumId="14">
    <w:nsid w:val="481A4BF3"/>
    <w:multiLevelType w:val="multilevel"/>
    <w:tmpl w:val="C9AE983E"/>
    <w:numStyleLink w:val="UEFANumbers"/>
  </w:abstractNum>
  <w:abstractNum w:abstractNumId="15">
    <w:nsid w:val="51BE3E60"/>
    <w:multiLevelType w:val="multilevel"/>
    <w:tmpl w:val="C9AE983E"/>
    <w:styleLink w:val="UEFANumbers"/>
    <w:lvl w:ilvl="0">
      <w:start w:val="1"/>
      <w:numFmt w:val="decimal"/>
      <w:pStyle w:val="UEFANumbers1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hint="default"/>
        <w:b w:val="0"/>
        <w:i w:val="0"/>
        <w:sz w:val="22"/>
      </w:rPr>
    </w:lvl>
    <w:lvl w:ilvl="1">
      <w:start w:val="1"/>
      <w:numFmt w:val="decimal"/>
      <w:pStyle w:val="UEFANumbers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hint="default"/>
      </w:rPr>
    </w:lvl>
  </w:abstractNum>
  <w:abstractNum w:abstractNumId="16">
    <w:nsid w:val="5914129B"/>
    <w:multiLevelType w:val="multilevel"/>
    <w:tmpl w:val="C9AE983E"/>
    <w:numStyleLink w:val="UEFANumbers"/>
  </w:abstractNum>
  <w:abstractNum w:abstractNumId="17">
    <w:nsid w:val="5A507B8F"/>
    <w:multiLevelType w:val="multilevel"/>
    <w:tmpl w:val="50C04FF8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18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9">
    <w:nsid w:val="5EEA08C4"/>
    <w:multiLevelType w:val="multilevel"/>
    <w:tmpl w:val="C9AE983E"/>
    <w:numStyleLink w:val="UEFANumbers"/>
  </w:abstractNum>
  <w:abstractNum w:abstractNumId="20">
    <w:nsid w:val="63020ACE"/>
    <w:multiLevelType w:val="multilevel"/>
    <w:tmpl w:val="C9AE983E"/>
    <w:numStyleLink w:val="UEFANumbers"/>
  </w:abstractNum>
  <w:abstractNum w:abstractNumId="21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  <w:num w:numId="13">
    <w:abstractNumId w:val="21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8"/>
  </w:num>
  <w:num w:numId="22">
    <w:abstractNumId w:val="12"/>
  </w:num>
  <w:num w:numId="23">
    <w:abstractNumId w:val="11"/>
  </w:num>
  <w:num w:numId="24">
    <w:abstractNumId w:val="1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attachedTemplate r:id="rId1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0C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349F"/>
    <w:rsid w:val="0005357D"/>
    <w:rsid w:val="00054C8D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5627"/>
    <w:rsid w:val="001B2FDB"/>
    <w:rsid w:val="001B619C"/>
    <w:rsid w:val="001C0A9C"/>
    <w:rsid w:val="001C0B2B"/>
    <w:rsid w:val="001C1545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78E2"/>
    <w:rsid w:val="00231439"/>
    <w:rsid w:val="00232046"/>
    <w:rsid w:val="00232FBF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2CDE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3B37"/>
    <w:rsid w:val="002B7AE2"/>
    <w:rsid w:val="002C104C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3C10"/>
    <w:rsid w:val="003874A7"/>
    <w:rsid w:val="003911ED"/>
    <w:rsid w:val="00391504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4331"/>
    <w:rsid w:val="003E6456"/>
    <w:rsid w:val="003E65B8"/>
    <w:rsid w:val="003F1121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37AA"/>
    <w:rsid w:val="00435995"/>
    <w:rsid w:val="004415D9"/>
    <w:rsid w:val="0044754D"/>
    <w:rsid w:val="00453435"/>
    <w:rsid w:val="004545EA"/>
    <w:rsid w:val="00455869"/>
    <w:rsid w:val="00456A05"/>
    <w:rsid w:val="0046076A"/>
    <w:rsid w:val="004646F1"/>
    <w:rsid w:val="00466341"/>
    <w:rsid w:val="00467D3C"/>
    <w:rsid w:val="004708B9"/>
    <w:rsid w:val="00470A56"/>
    <w:rsid w:val="00471C34"/>
    <w:rsid w:val="0047252B"/>
    <w:rsid w:val="004727F5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A7D6F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3AEF"/>
    <w:rsid w:val="005F5853"/>
    <w:rsid w:val="00600FBA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303E1"/>
    <w:rsid w:val="00732497"/>
    <w:rsid w:val="00737131"/>
    <w:rsid w:val="0073789F"/>
    <w:rsid w:val="00737DC9"/>
    <w:rsid w:val="007412C5"/>
    <w:rsid w:val="0074149A"/>
    <w:rsid w:val="00741A4A"/>
    <w:rsid w:val="00752097"/>
    <w:rsid w:val="00752BE3"/>
    <w:rsid w:val="00753218"/>
    <w:rsid w:val="007562D9"/>
    <w:rsid w:val="007567DD"/>
    <w:rsid w:val="00757083"/>
    <w:rsid w:val="00757B52"/>
    <w:rsid w:val="007601FB"/>
    <w:rsid w:val="00764033"/>
    <w:rsid w:val="00765159"/>
    <w:rsid w:val="00765991"/>
    <w:rsid w:val="007659C6"/>
    <w:rsid w:val="0077182D"/>
    <w:rsid w:val="00774F8B"/>
    <w:rsid w:val="00777C76"/>
    <w:rsid w:val="0078221C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B081E"/>
    <w:rsid w:val="007B1CBE"/>
    <w:rsid w:val="007B1DA3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5CF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D0A4E"/>
    <w:rsid w:val="008D70C9"/>
    <w:rsid w:val="008D71B5"/>
    <w:rsid w:val="008E48FD"/>
    <w:rsid w:val="008E4A31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1996"/>
    <w:rsid w:val="00955068"/>
    <w:rsid w:val="00956261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4C0C"/>
    <w:rsid w:val="009877C8"/>
    <w:rsid w:val="00987DEA"/>
    <w:rsid w:val="00991731"/>
    <w:rsid w:val="0099468F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B5A"/>
    <w:rsid w:val="00A32810"/>
    <w:rsid w:val="00A345D1"/>
    <w:rsid w:val="00A376DB"/>
    <w:rsid w:val="00A42B24"/>
    <w:rsid w:val="00A4491C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354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A7824"/>
    <w:rsid w:val="00AB0B31"/>
    <w:rsid w:val="00AB1064"/>
    <w:rsid w:val="00AB27E1"/>
    <w:rsid w:val="00AB5661"/>
    <w:rsid w:val="00AC18F4"/>
    <w:rsid w:val="00AC1976"/>
    <w:rsid w:val="00AD1DF4"/>
    <w:rsid w:val="00AD7D5F"/>
    <w:rsid w:val="00AF02E1"/>
    <w:rsid w:val="00AF0C96"/>
    <w:rsid w:val="00AF25C8"/>
    <w:rsid w:val="00AF42C6"/>
    <w:rsid w:val="00AF4478"/>
    <w:rsid w:val="00AF5AC4"/>
    <w:rsid w:val="00AF7AB7"/>
    <w:rsid w:val="00B00A20"/>
    <w:rsid w:val="00B00FC3"/>
    <w:rsid w:val="00B0550F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0AFC"/>
    <w:rsid w:val="00B31F0E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1608"/>
    <w:rsid w:val="00B5210B"/>
    <w:rsid w:val="00B5497A"/>
    <w:rsid w:val="00B60323"/>
    <w:rsid w:val="00B621F4"/>
    <w:rsid w:val="00B65401"/>
    <w:rsid w:val="00B66101"/>
    <w:rsid w:val="00B6655A"/>
    <w:rsid w:val="00B7095D"/>
    <w:rsid w:val="00B71A9E"/>
    <w:rsid w:val="00B72A73"/>
    <w:rsid w:val="00B804B2"/>
    <w:rsid w:val="00B8374A"/>
    <w:rsid w:val="00B83B86"/>
    <w:rsid w:val="00B84D32"/>
    <w:rsid w:val="00B873F9"/>
    <w:rsid w:val="00B90A58"/>
    <w:rsid w:val="00B9500E"/>
    <w:rsid w:val="00B95D93"/>
    <w:rsid w:val="00B96926"/>
    <w:rsid w:val="00BA2C79"/>
    <w:rsid w:val="00BA43EA"/>
    <w:rsid w:val="00BB0A70"/>
    <w:rsid w:val="00BB2F45"/>
    <w:rsid w:val="00BB5C42"/>
    <w:rsid w:val="00BB7C58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1442"/>
    <w:rsid w:val="00BF2700"/>
    <w:rsid w:val="00BF2B91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2D1"/>
    <w:rsid w:val="00CA4870"/>
    <w:rsid w:val="00CA58F4"/>
    <w:rsid w:val="00CA6771"/>
    <w:rsid w:val="00CA77D8"/>
    <w:rsid w:val="00CB0079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E6BF7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4ED4"/>
    <w:rsid w:val="00E36FDD"/>
    <w:rsid w:val="00E403A0"/>
    <w:rsid w:val="00E42CC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648AB"/>
    <w:rsid w:val="00F66BEC"/>
    <w:rsid w:val="00F67DAB"/>
    <w:rsid w:val="00F711B7"/>
    <w:rsid w:val="00F809E1"/>
    <w:rsid w:val="00F865C1"/>
    <w:rsid w:val="00F87525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D95396E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2"/>
    <w:qFormat/>
    <w:rsid w:val="00DE6BF7"/>
  </w:style>
  <w:style w:type="paragraph" w:styleId="Heading1">
    <w:name w:val="heading 1"/>
    <w:aliases w:val="UEFA Title"/>
    <w:basedOn w:val="Normal"/>
    <w:next w:val="Normal"/>
    <w:link w:val="Heading1Char"/>
    <w:qFormat/>
    <w:rsid w:val="003F1121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Cs/>
      <w:color w:val="123985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3F1121"/>
    <w:pPr>
      <w:keepNext/>
      <w:spacing w:before="240" w:after="240"/>
      <w:contextualSpacing/>
      <w:outlineLvl w:val="1"/>
    </w:pPr>
    <w:rPr>
      <w:rFonts w:ascii="UEFA Colosseum" w:eastAsiaTheme="majorEastAsia" w:hAnsi="UEFA Colosseum" w:cstheme="majorBidi"/>
      <w:bCs/>
      <w:color w:val="123985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3F1121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3F1121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DE6BF7"/>
    <w:pPr>
      <w:keepNext/>
      <w:spacing w:before="240" w:after="240"/>
      <w:outlineLvl w:val="4"/>
    </w:pPr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DE6BF7"/>
    <w:pPr>
      <w:spacing w:before="120" w:after="120"/>
      <w:outlineLvl w:val="5"/>
    </w:pPr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123985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83C10"/>
    <w:rPr>
      <w:rFonts w:ascii="UEFA Colosseum" w:hAnsi="UEFA Colosseum"/>
      <w:color w:val="123985" w:themeColor="text2"/>
      <w:sz w:val="24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C10"/>
  </w:style>
  <w:style w:type="character" w:customStyle="1" w:styleId="Heading1Char">
    <w:name w:val="Heading 1 Char"/>
    <w:aliases w:val="UEFA Title Char"/>
    <w:basedOn w:val="DefaultParagraphFont"/>
    <w:link w:val="Heading1"/>
    <w:rsid w:val="003F1121"/>
    <w:rPr>
      <w:rFonts w:ascii="UEFA Colosseum" w:eastAsia="Times New Roman" w:hAnsi="UEFA Colosseum" w:cs="Times New Roman"/>
      <w:bCs/>
      <w:color w:val="123985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F1121"/>
    <w:rPr>
      <w:rFonts w:ascii="UEFA Colosseum" w:eastAsiaTheme="majorEastAsia" w:hAnsi="UEFA Colosseum" w:cstheme="majorBidi"/>
      <w:bCs/>
      <w:color w:val="123985" w:themeColor="text2"/>
      <w:sz w:val="24"/>
      <w:szCs w:val="26"/>
      <w:lang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3F1121"/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table" w:styleId="TableGrid">
    <w:name w:val="Table Grid"/>
    <w:basedOn w:val="TableNormal"/>
    <w:uiPriority w:val="59"/>
    <w:rsid w:val="00534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basedOn w:val="Normal"/>
    <w:uiPriority w:val="99"/>
    <w:semiHidden/>
    <w:qFormat/>
    <w:rsid w:val="00E3280E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3"/>
    <w:rsid w:val="003F1121"/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E6BF7"/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E6BF7"/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123985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basedOn w:val="ListNumber"/>
    <w:uiPriority w:val="99"/>
    <w:semiHidden/>
    <w:qFormat/>
    <w:rsid w:val="000256EC"/>
    <w:pPr>
      <w:numPr>
        <w:ilvl w:val="1"/>
      </w:numPr>
      <w:ind w:left="993"/>
    </w:pPr>
  </w:style>
  <w:style w:type="paragraph" w:styleId="ListNumber3">
    <w:name w:val="List Number 3"/>
    <w:basedOn w:val="ListNumber"/>
    <w:uiPriority w:val="99"/>
    <w:semiHidden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basedOn w:val="ListNumber"/>
    <w:uiPriority w:val="99"/>
    <w:semiHidden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basedOn w:val="ListNumber"/>
    <w:uiPriority w:val="99"/>
    <w:semiHidden/>
    <w:qFormat/>
    <w:rsid w:val="000256EC"/>
    <w:pPr>
      <w:numPr>
        <w:ilvl w:val="4"/>
      </w:numPr>
      <w:ind w:left="2268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B9F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0"/>
    <w:rPr>
      <w:rFonts w:ascii="Tahoma" w:hAnsi="Tahoma" w:cs="Tahoma"/>
      <w:sz w:val="16"/>
      <w:szCs w:val="16"/>
    </w:rPr>
  </w:style>
  <w:style w:type="numbering" w:customStyle="1" w:styleId="UEFANumbers">
    <w:name w:val="UEFA Numbers"/>
    <w:uiPriority w:val="99"/>
    <w:rsid w:val="00BB2F45"/>
    <w:pPr>
      <w:numPr>
        <w:numId w:val="16"/>
      </w:numPr>
    </w:pPr>
  </w:style>
  <w:style w:type="paragraph" w:customStyle="1" w:styleId="UEFANumbers1">
    <w:name w:val="UEFA Numbers 1"/>
    <w:basedOn w:val="Normal"/>
    <w:uiPriority w:val="20"/>
    <w:qFormat/>
    <w:rsid w:val="00BB2F45"/>
    <w:pPr>
      <w:numPr>
        <w:numId w:val="25"/>
      </w:numPr>
    </w:pPr>
    <w:rPr>
      <w:rFonts w:eastAsiaTheme="minorEastAsia"/>
      <w:lang w:val="en-GB" w:eastAsia="en-GB"/>
    </w:rPr>
  </w:style>
  <w:style w:type="paragraph" w:customStyle="1" w:styleId="UEFANumbers2">
    <w:name w:val="UEFA Numbers 2"/>
    <w:basedOn w:val="UEFANumbers1"/>
    <w:uiPriority w:val="20"/>
    <w:qFormat/>
    <w:rsid w:val="00565BCB"/>
    <w:pPr>
      <w:numPr>
        <w:ilvl w:val="1"/>
      </w:numPr>
    </w:pPr>
    <w:rPr>
      <w:rFonts w:asciiTheme="minorHAnsi" w:hAnsiTheme="minorHAnsi" w:cstheme="minorHAnsi"/>
    </w:rPr>
  </w:style>
  <w:style w:type="numbering" w:customStyle="1" w:styleId="Numbers">
    <w:name w:val="Numbers"/>
    <w:uiPriority w:val="99"/>
    <w:rsid w:val="00565BCB"/>
    <w:pPr>
      <w:numPr>
        <w:numId w:val="20"/>
      </w:numPr>
    </w:pPr>
  </w:style>
  <w:style w:type="paragraph" w:customStyle="1" w:styleId="UEFANumbers3">
    <w:name w:val="UEFA Numbers 3"/>
    <w:basedOn w:val="UEFANumbers2"/>
    <w:uiPriority w:val="20"/>
    <w:qFormat/>
    <w:rsid w:val="00565BCB"/>
    <w:pPr>
      <w:numPr>
        <w:ilvl w:val="2"/>
      </w:numPr>
    </w:pPr>
  </w:style>
  <w:style w:type="paragraph" w:customStyle="1" w:styleId="UEFANumbers4">
    <w:name w:val="UEFA Numbers 4"/>
    <w:basedOn w:val="UEFANumbers3"/>
    <w:uiPriority w:val="20"/>
    <w:qFormat/>
    <w:rsid w:val="00565BCB"/>
    <w:pPr>
      <w:numPr>
        <w:ilvl w:val="3"/>
      </w:numPr>
    </w:pPr>
  </w:style>
  <w:style w:type="paragraph" w:customStyle="1" w:styleId="UEFANumbers5">
    <w:name w:val="UEFA Numbers 5"/>
    <w:basedOn w:val="UEFANumbers4"/>
    <w:uiPriority w:val="20"/>
    <w:qFormat/>
    <w:rsid w:val="00565BCB"/>
    <w:pPr>
      <w:numPr>
        <w:ilvl w:val="4"/>
      </w:numPr>
    </w:pPr>
  </w:style>
  <w:style w:type="paragraph" w:customStyle="1" w:styleId="UEFANumbers6">
    <w:name w:val="UEFA Numbers 6"/>
    <w:basedOn w:val="UEFANumbers5"/>
    <w:uiPriority w:val="20"/>
    <w:semiHidden/>
    <w:qFormat/>
    <w:rsid w:val="002B3B37"/>
    <w:pPr>
      <w:numPr>
        <w:ilvl w:val="5"/>
      </w:numPr>
    </w:pPr>
  </w:style>
  <w:style w:type="paragraph" w:customStyle="1" w:styleId="UEFANumbers7">
    <w:name w:val="UEFA Numbers 7"/>
    <w:basedOn w:val="UEFANumbers5"/>
    <w:uiPriority w:val="20"/>
    <w:semiHidden/>
    <w:qFormat/>
    <w:rsid w:val="002B3B37"/>
    <w:pPr>
      <w:numPr>
        <w:ilvl w:val="6"/>
      </w:numPr>
    </w:pPr>
  </w:style>
  <w:style w:type="paragraph" w:customStyle="1" w:styleId="UEFANumbers8">
    <w:name w:val="UEFA Numbers 8"/>
    <w:basedOn w:val="UEFANumbers5"/>
    <w:uiPriority w:val="20"/>
    <w:semiHidden/>
    <w:qFormat/>
    <w:rsid w:val="002B3B37"/>
    <w:pPr>
      <w:numPr>
        <w:ilvl w:val="0"/>
        <w:numId w:val="0"/>
      </w:numPr>
      <w:tabs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20"/>
    <w:semiHidden/>
    <w:qFormat/>
    <w:rsid w:val="002B3B37"/>
    <w:pPr>
      <w:numPr>
        <w:ilvl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:\National_Associations\N_EDU\COACHED%20CONVENTION\Free-Kick%20" TargetMode="External"/></Relationships>
</file>

<file path=word/theme/theme1.xml><?xml version="1.0" encoding="utf-8"?>
<a:theme xmlns:a="http://schemas.openxmlformats.org/drawingml/2006/main" name="Office Theme">
  <a:themeElements>
    <a:clrScheme name="UEFA_Corporate">
      <a:dk1>
        <a:sysClr val="windowText" lastClr="000000"/>
      </a:dk1>
      <a:lt1>
        <a:sysClr val="window" lastClr="FFFFFF"/>
      </a:lt1>
      <a:dk2>
        <a:srgbClr val="123985"/>
      </a:dk2>
      <a:lt2>
        <a:srgbClr val="0080C6"/>
      </a:lt2>
      <a:accent1>
        <a:srgbClr val="001B59"/>
      </a:accent1>
      <a:accent2>
        <a:srgbClr val="0080C6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B9F2"/>
      </a:hlink>
      <a:folHlink>
        <a:srgbClr val="384F5A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451A27D-DA12-304C-89A4-A4D61FA8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U:\National_Associations\N_EDU\COACHED CONVENTION\Free-Kick </Template>
  <TotalTime>0</TotalTime>
  <Pages>4</Pages>
  <Words>344</Words>
  <Characters>1966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2017-07-05T18:41:00Z</dcterms:created>
  <dcterms:modified xsi:type="dcterms:W3CDTF">2017-07-05T18:45:00Z</dcterms:modified>
</cp:coreProperties>
</file>